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A4043">
      <w:pPr>
        <w:numPr>
          <w:ilvl w:val="0"/>
          <w:numId w:val="0"/>
        </w:numPr>
        <w:ind w:left="163" w:leftChars="0"/>
        <w:rPr>
          <w:rFonts w:hint="eastAsia"/>
          <w:lang w:eastAsia="zh"/>
          <w:woUserID w:val="1"/>
        </w:rPr>
      </w:pPr>
    </w:p>
    <w:p w14:paraId="357AAD0F">
      <w:pPr>
        <w:spacing w:after="0" w:line="240" w:lineRule="auto"/>
        <w:jc w:val="center"/>
        <w:rPr>
          <w:rFonts w:hint="default" w:ascii="黑体" w:hAnsi="黑体" w:eastAsia="黑体" w:cs="宋体"/>
          <w:b/>
          <w:bCs/>
          <w:kern w:val="0"/>
          <w:sz w:val="36"/>
          <w:szCs w:val="36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6"/>
          <w:szCs w:val="36"/>
          <w:lang w:eastAsia="zh"/>
          <w14:ligatures w14:val="none"/>
        </w:rPr>
        <w:t>文明特色示范寝室</w:t>
      </w:r>
      <w:r>
        <w:rPr>
          <w:rFonts w:hint="eastAsia" w:ascii="黑体" w:hAnsi="黑体" w:eastAsia="黑体" w:cs="宋体"/>
          <w:b/>
          <w:bCs/>
          <w:kern w:val="0"/>
          <w:sz w:val="36"/>
          <w:szCs w:val="36"/>
          <w:lang w:val="en-US" w:eastAsia="zh-CN"/>
          <w14:ligatures w14:val="none"/>
        </w:rPr>
        <w:t>名单</w:t>
      </w:r>
    </w:p>
    <w:p w14:paraId="334D97FD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金融学院 桔三220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财政税务学院 桔八227</w:t>
      </w:r>
    </w:p>
    <w:p w14:paraId="31FB9892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管理学院 桔二413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会计学院 梅二418</w:t>
      </w:r>
    </w:p>
    <w:p w14:paraId="21623BBB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文化旅游与食品科学学院 桔四234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信息管理学院 竹一103</w:t>
      </w:r>
    </w:p>
    <w:p w14:paraId="715CF0E2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法学院 桔六111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统计与数据科学学院 枫九113</w:t>
      </w:r>
    </w:p>
    <w:p w14:paraId="0D816946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新闻与传播学院 桔五338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外国语学院 枫八106</w:t>
      </w:r>
    </w:p>
    <w:p w14:paraId="3D916E96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艺术设计学院 桔九613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体育学院 桔八206</w:t>
      </w:r>
    </w:p>
    <w:p w14:paraId="5688FCCF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低碳学院 桔五614</w:t>
      </w:r>
    </w:p>
    <w:p w14:paraId="261AFC71">
      <w:pPr>
        <w:spacing w:after="0" w:line="240" w:lineRule="auto"/>
        <w:jc w:val="center"/>
        <w:rPr>
          <w:rFonts w:hint="eastAsia" w:ascii="黑体" w:hAnsi="黑体" w:eastAsia="黑体" w:cs="黑体"/>
          <w:b/>
          <w:bCs/>
          <w:kern w:val="0"/>
          <w:sz w:val="40"/>
          <w:szCs w:val="40"/>
          <w:lang w:val="en-US" w:eastAsia="zh-CN"/>
          <w14:ligatures w14:val="none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  <w:lang w:eastAsia="zh"/>
          <w14:ligatures w14:val="none"/>
        </w:rPr>
        <w:t>文明特色寝室</w:t>
      </w:r>
      <w:r>
        <w:rPr>
          <w:rFonts w:hint="eastAsia" w:ascii="黑体" w:hAnsi="黑体" w:eastAsia="黑体" w:cs="黑体"/>
          <w:b/>
          <w:bCs/>
          <w:kern w:val="0"/>
          <w:sz w:val="36"/>
          <w:szCs w:val="36"/>
          <w:lang w:val="en-US" w:eastAsia="zh-CN"/>
          <w14:ligatures w14:val="none"/>
        </w:rPr>
        <w:t>名单</w:t>
      </w:r>
    </w:p>
    <w:p w14:paraId="6EBBA268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经济与贸易学院</w:t>
      </w:r>
    </w:p>
    <w:p w14:paraId="25F54D7A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桔三605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桔六507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枫六204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枫六508</w:t>
      </w:r>
    </w:p>
    <w:p w14:paraId="4354DA7B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枫六202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桔三612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桔六516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桔三623</w:t>
      </w:r>
    </w:p>
    <w:p w14:paraId="448BCC99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金融学院</w:t>
      </w:r>
    </w:p>
    <w:p w14:paraId="1F06F393"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桔九L305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桔九L505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桔九L504</w:t>
      </w:r>
    </w:p>
    <w:p w14:paraId="1C63FF36"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桔九L201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桔三304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枫六409</w:t>
      </w:r>
    </w:p>
    <w:p w14:paraId="54853C20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财政税务学院</w:t>
      </w:r>
    </w:p>
    <w:p w14:paraId="17232948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桔七522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栎四102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栎一325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桔八307</w:t>
      </w:r>
    </w:p>
    <w:p w14:paraId="7729130C">
      <w:pPr>
        <w:spacing w:after="0" w:line="240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桔四610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栎四306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>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511</w:t>
      </w:r>
    </w:p>
    <w:p w14:paraId="0360538D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管理学院</w:t>
      </w:r>
    </w:p>
    <w:p w14:paraId="239992C1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桔五403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桔四329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桔三533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桔二309</w:t>
      </w:r>
    </w:p>
    <w:p w14:paraId="79DC1872">
      <w:pPr>
        <w:spacing w:after="0" w:line="24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桔二234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桔四327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桔四324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桔三512</w:t>
      </w:r>
    </w:p>
    <w:p w14:paraId="4EDD1394">
      <w:pPr>
        <w:spacing w:after="0" w:line="240" w:lineRule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栎三203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桔三518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桔三517</w:t>
      </w:r>
    </w:p>
    <w:p w14:paraId="021EE7FB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会计学院</w:t>
      </w:r>
    </w:p>
    <w:p w14:paraId="1FD6C5E0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桔六326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桔九121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桔九215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栎三602</w:t>
      </w:r>
    </w:p>
    <w:p w14:paraId="6CB50BE6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竹一238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梅六309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梅六505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梅六622</w:t>
      </w:r>
    </w:p>
    <w:p w14:paraId="6DC71DA0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枫七203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枫七305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枫七311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枫七317</w:t>
      </w:r>
    </w:p>
    <w:p w14:paraId="66CAF88F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枫七318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枫八509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枫八626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枫九218</w:t>
      </w:r>
    </w:p>
    <w:p w14:paraId="4E680DA1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文化旅游与食品科学学院</w:t>
      </w:r>
    </w:p>
    <w:p w14:paraId="22EDFA6E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桔四216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枫三504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枫三510</w:t>
      </w:r>
    </w:p>
    <w:p w14:paraId="06688C0E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信息管理学院</w:t>
      </w:r>
    </w:p>
    <w:p w14:paraId="4995795B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枫三610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桔五537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>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540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桔五543</w:t>
      </w:r>
    </w:p>
    <w:p w14:paraId="017A8CFC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桔五T8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枫三410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桔四108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枫三332</w:t>
      </w:r>
    </w:p>
    <w:p w14:paraId="34F90B58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法学院</w:t>
      </w:r>
    </w:p>
    <w:p w14:paraId="2D99BE0D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桔六221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桔六616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桔六626</w:t>
      </w:r>
    </w:p>
    <w:p w14:paraId="1D69DED1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计算机与人工智能学院</w:t>
      </w:r>
    </w:p>
    <w:p w14:paraId="2E090078">
      <w:pPr>
        <w:spacing w:after="0" w:line="240" w:lineRule="auto"/>
        <w:ind w:firstLine="960" w:firstLineChars="3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桔四510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桔八427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枫二317</w:t>
      </w:r>
    </w:p>
    <w:p w14:paraId="4B3274EB">
      <w:pPr>
        <w:spacing w:after="0" w:line="240" w:lineRule="auto"/>
        <w:ind w:firstLine="960" w:firstLineChars="3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桔三L202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栎四605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桔八617</w:t>
      </w:r>
    </w:p>
    <w:p w14:paraId="153E5FA3">
      <w:pPr>
        <w:spacing w:after="0" w:line="240" w:lineRule="auto"/>
        <w:ind w:firstLine="960" w:firstLineChars="3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桔八426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桔三L206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桔三335</w:t>
      </w:r>
    </w:p>
    <w:p w14:paraId="5D0CD68A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统计与数据科学学院</w:t>
      </w:r>
    </w:p>
    <w:p w14:paraId="3E10BA2F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枫九210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枫九207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桔五625</w:t>
      </w:r>
    </w:p>
    <w:p w14:paraId="4240C0DB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桔五626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枫三619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枫三626</w:t>
      </w:r>
    </w:p>
    <w:p w14:paraId="6C2CDEAB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新闻与传播学院</w:t>
      </w:r>
    </w:p>
    <w:p w14:paraId="3315DC10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桔三211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桔三201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桔三407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桔三411</w:t>
      </w:r>
    </w:p>
    <w:p w14:paraId="44004EEA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外国语学院</w:t>
      </w:r>
    </w:p>
    <w:p w14:paraId="718DC0FC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枫八107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枫八306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枫八307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枫八320</w:t>
      </w:r>
    </w:p>
    <w:p w14:paraId="6FCF89AD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艺术设计学院</w:t>
      </w:r>
    </w:p>
    <w:p w14:paraId="279CBF98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枫六104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枫六117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桔九509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桔九604</w:t>
      </w:r>
    </w:p>
    <w:p w14:paraId="49FCCE58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桔七219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桔九514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桔九505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梅二227</w:t>
      </w:r>
    </w:p>
    <w:p w14:paraId="42E9BFDC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体育学院</w:t>
      </w:r>
    </w:p>
    <w:p w14:paraId="48A0D61C"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桔八210</w:t>
      </w:r>
    </w:p>
    <w:p w14:paraId="46889856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低碳学院</w:t>
      </w:r>
    </w:p>
    <w:p w14:paraId="3125D142">
      <w:pPr>
        <w:spacing w:after="0" w:line="240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枫十405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枫六209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枫四214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枫六509</w:t>
      </w:r>
    </w:p>
    <w:p w14:paraId="1B85BF7C">
      <w:pPr>
        <w:spacing w:after="0" w:line="240" w:lineRule="auto"/>
        <w:rPr>
          <w:rFonts w:hint="default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val="en-US" w:eastAsia="zh-CN"/>
          <w14:ligatures w14:val="none"/>
        </w:rPr>
        <w:t>弗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  <w:lang w:eastAsia="zh"/>
          <w14:ligatures w14:val="none"/>
        </w:rPr>
        <w:t>罗斯特堡碳经济与数据科学学院</w:t>
      </w:r>
    </w:p>
    <w:p w14:paraId="69A58749">
      <w:pPr>
        <w:spacing w:after="0" w:line="240" w:lineRule="auto"/>
        <w:ind w:firstLine="640" w:firstLineChars="200"/>
        <w:jc w:val="both"/>
        <w:rPr>
          <w:rFonts w:hint="eastAsia"/>
          <w:lang w:eastAsia="zh"/>
          <w:woUserID w:val="1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 xml:space="preserve">枫三313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  <w14:ligatures w14:val="non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"/>
          <w14:ligatures w14:val="none"/>
        </w:rPr>
        <w:t>枫三319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1BF2516"/>
    <w:rsid w:val="07011CC2"/>
    <w:rsid w:val="07644792"/>
    <w:rsid w:val="09284798"/>
    <w:rsid w:val="092D19E3"/>
    <w:rsid w:val="0E455054"/>
    <w:rsid w:val="0E681D3E"/>
    <w:rsid w:val="0F2B6FD9"/>
    <w:rsid w:val="183C240D"/>
    <w:rsid w:val="1A76653B"/>
    <w:rsid w:val="1AA24D9F"/>
    <w:rsid w:val="21B44ED2"/>
    <w:rsid w:val="23425BAE"/>
    <w:rsid w:val="28DA2E89"/>
    <w:rsid w:val="28EC45F2"/>
    <w:rsid w:val="2A4254F9"/>
    <w:rsid w:val="2D1F32F4"/>
    <w:rsid w:val="2FAF615A"/>
    <w:rsid w:val="323B4D81"/>
    <w:rsid w:val="34B70380"/>
    <w:rsid w:val="3A9B05D4"/>
    <w:rsid w:val="3AE174A3"/>
    <w:rsid w:val="3FECBF40"/>
    <w:rsid w:val="43446334"/>
    <w:rsid w:val="44A84E71"/>
    <w:rsid w:val="477DCE1E"/>
    <w:rsid w:val="4D2F79E1"/>
    <w:rsid w:val="573E1E21"/>
    <w:rsid w:val="5B487E91"/>
    <w:rsid w:val="5CF9550F"/>
    <w:rsid w:val="5EFEBDE8"/>
    <w:rsid w:val="68CA2609"/>
    <w:rsid w:val="68CC1AED"/>
    <w:rsid w:val="69BB0F42"/>
    <w:rsid w:val="6A5203CB"/>
    <w:rsid w:val="6A637494"/>
    <w:rsid w:val="6BCF62E6"/>
    <w:rsid w:val="6CD3A16D"/>
    <w:rsid w:val="6D535020"/>
    <w:rsid w:val="6E5F49A6"/>
    <w:rsid w:val="6FFF37D2"/>
    <w:rsid w:val="70DE2EF1"/>
    <w:rsid w:val="72DE71BC"/>
    <w:rsid w:val="7C5F4108"/>
    <w:rsid w:val="7F79C282"/>
    <w:rsid w:val="7F7B6CAE"/>
    <w:rsid w:val="7FBF6DD0"/>
    <w:rsid w:val="7FCD17FE"/>
    <w:rsid w:val="7FD7E9A0"/>
    <w:rsid w:val="7FDD4B1F"/>
    <w:rsid w:val="7FE9FBB2"/>
    <w:rsid w:val="8FFFA67E"/>
    <w:rsid w:val="9DB75481"/>
    <w:rsid w:val="A97F623E"/>
    <w:rsid w:val="AFBF8780"/>
    <w:rsid w:val="BEEFCB4B"/>
    <w:rsid w:val="BFCBD503"/>
    <w:rsid w:val="BFE6F841"/>
    <w:rsid w:val="D5DE8897"/>
    <w:rsid w:val="DF6716B7"/>
    <w:rsid w:val="E535AFFD"/>
    <w:rsid w:val="E7FE3684"/>
    <w:rsid w:val="EEF68ACD"/>
    <w:rsid w:val="EFFF70E4"/>
    <w:rsid w:val="F5BF2C96"/>
    <w:rsid w:val="F7EEC240"/>
    <w:rsid w:val="FBF75102"/>
    <w:rsid w:val="FDDC5620"/>
    <w:rsid w:val="FDEA700A"/>
    <w:rsid w:val="FE1FA388"/>
    <w:rsid w:val="FF9B4FF3"/>
    <w:rsid w:val="FFBFCE42"/>
    <w:rsid w:val="FFD4BD97"/>
    <w:rsid w:val="FFF68423"/>
    <w:rsid w:val="FFFFFD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3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214</Words>
  <Characters>286</Characters>
  <Lines>0</Lines>
  <Paragraphs>0</Paragraphs>
  <TotalTime>37</TotalTime>
  <ScaleCrop>false</ScaleCrop>
  <LinksUpToDate>false</LinksUpToDate>
  <CharactersWithSpaces>453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2018-05-28T01:24:00Z</dcterms:created>
  <dc:creator>Administrator</dc:creator>
  <cp:lastModifiedBy>吃不饱的小马</cp:lastModifiedBy>
  <dcterms:modified xsi:type="dcterms:W3CDTF">2026-11-04T01:15:19Z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D7DADD1D8D12CD04C254E46AFB0CF8E8_43</vt:lpwstr>
  </property>
  <property fmtid="{D5CDD505-2E9C-101B-9397-08002B2CF9AE}" pid="6" name="KSOTemplateDocerSaveRecord">
    <vt:lpwstr>eyJoZGlkIjoiYTBhZmZkMWIzMzM3NGY4YTU1NzdlMDlkMTc0ZmNhNGIiLCJ1c2VySWQiOiI3MTQ3MDM2NjcifQ==</vt:lpwstr>
  </property>
</Properties>
</file>